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0" w:name="_GoBack"/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142875</wp:posOffset>
            </wp:positionV>
            <wp:extent cx="6022975" cy="8727440"/>
            <wp:effectExtent l="0" t="0" r="15875" b="16510"/>
            <wp:wrapSquare wrapText="bothSides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8727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55245</wp:posOffset>
            </wp:positionV>
            <wp:extent cx="6015355" cy="8269605"/>
            <wp:effectExtent l="0" t="0" r="4445" b="17145"/>
            <wp:wrapSquare wrapText="bothSides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8269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640BBE"/>
    <w:rsid w:val="04640BBE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2018-06-12T08:56:00Z</dcterms:created>
  <dc:creator>Administrator</dc:creator>
  <cp:lastModifiedBy>Administrator</cp:lastModifiedBy>
  <dcterms:modified xsi:type="dcterms:W3CDTF">2018-06-12T08:57:25Z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