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="425" w:leftChars="0"/>
        <w:jc w:val="center"/>
        <w:textAlignment w:val="auto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val="en-US" w:eastAsia="zh-CN"/>
        </w:rPr>
        <w:t>桂林理工大学南宁分校</w:t>
      </w:r>
      <w:r>
        <w:rPr>
          <w:rFonts w:hint="eastAsia" w:ascii="微软雅黑" w:hAnsi="微软雅黑" w:eastAsia="微软雅黑" w:cs="微软雅黑"/>
          <w:lang w:eastAsia="zh-CN"/>
        </w:rPr>
        <w:t>通识素养</w:t>
      </w:r>
      <w:r>
        <w:rPr>
          <w:rFonts w:hint="eastAsia" w:ascii="微软雅黑" w:hAnsi="微软雅黑" w:cs="微软雅黑"/>
          <w:lang w:eastAsia="zh-CN"/>
        </w:rPr>
        <w:t>测评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="425" w:leftChars="0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流程</w:t>
      </w:r>
      <w:r>
        <w:rPr>
          <w:rFonts w:hint="eastAsia" w:ascii="微软雅黑" w:hAnsi="微软雅黑" w:eastAsia="微软雅黑" w:cs="微软雅黑"/>
          <w:lang w:eastAsia="zh-CN"/>
        </w:rPr>
        <w:t>说明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="425" w:leftChars="0" w:hanging="425" w:firstLineChars="0"/>
        <w:textAlignment w:val="auto"/>
        <w:outlineLvl w:val="9"/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  <w:t>下载学习通。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Chars="0"/>
        <w:textAlignment w:val="auto"/>
        <w:outlineLvl w:val="9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可扫描二维码下载，或直接在Apple App Store及各大安卓应用市场搜索下载。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jc w:val="center"/>
        <w:textAlignment w:val="auto"/>
        <w:outlineLvl w:val="9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1790065" cy="179006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="425" w:leftChars="0" w:hanging="425" w:firstLineChars="0"/>
        <w:textAlignment w:val="auto"/>
        <w:outlineLvl w:val="9"/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  <w:t>登录学习通。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Chars="0"/>
        <w:textAlignment w:val="auto"/>
        <w:outlineLvl w:val="9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打开安装好的学习通App，可以看到如下图左的应用首页，点击右下角的“我的”，进入如下中图的界面，点击上方灰色头像，进入注册登录界面，</w:t>
      </w:r>
      <w:r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  <w:t>第一次使用学习通的同学，请选择“新用户注册”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，输入手机号并获取验证码。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525" w:leftChars="-250"/>
        <w:jc w:val="center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1825" cy="3733800"/>
            <wp:effectExtent l="0" t="0" r="3175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获取验证码后，填写个人真实姓名、设置登录密码，选择角色“学生”，绑定学号即可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textAlignment w:val="auto"/>
        <w:outlineLvl w:val="9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highlight w:val="none"/>
          <w:lang w:val="en-US" w:eastAsia="zh-CN"/>
        </w:rPr>
        <w:t>【注意】</w:t>
      </w: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选修过超星尔雅课程的同学，不需要注册，直接使用以前学习课程的账号密码登录即可。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420" w:leftChars="-200"/>
        <w:jc w:val="center"/>
        <w:textAlignment w:val="auto"/>
        <w:outlineLvl w:val="9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mc:AlternateContent>
          <mc:Choice Requires="wpg">
            <w:drawing>
              <wp:inline distT="0" distB="0" distL="114300" distR="114300">
                <wp:extent cx="6443980" cy="3208655"/>
                <wp:effectExtent l="68580" t="85725" r="78740" b="96520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980" cy="3208655"/>
                          <a:chOff x="476" y="1803"/>
                          <a:chExt cx="13716" cy="6829"/>
                        </a:xfrm>
                      </wpg:grpSpPr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368" y="1841"/>
                            <a:ext cx="3315" cy="6791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6" y="1803"/>
                            <a:ext cx="3250" cy="6794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99" y="1808"/>
                            <a:ext cx="3316" cy="6813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861" y="1818"/>
                            <a:ext cx="3331" cy="6802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2.65pt;width:507.4pt;" coordorigin="476,1803" coordsize="13716,6829" o:gfxdata="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">
                <o:lock v:ext="edit" aspectratio="f"/>
                <v:shape id="图片 6" o:spid="_x0000_s1026" o:spt="75" type="#_x0000_t75" style="position:absolute;left:7368;top:1841;height:6791;width:3315;" filled="f" o:preferrelative="t" stroked="f" coordsize="21600,21600" o:gfxdata="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Gje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shape id="图片 4" o:spid="_x0000_s1026" o:spt="75" type="#_x0000_t75" style="position:absolute;left:476;top:1803;height:6794;width:3250;" filled="f" o:preferrelative="t" stroked="f" coordsize="21600,21600" o:gfxdata="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daK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shape id="图片 5" o:spid="_x0000_s1026" o:spt="75" type="#_x0000_t75" style="position:absolute;left:3899;top:1808;height:6813;width:3316;" filled="f" o:preferrelative="t" stroked="f" coordsize="21600,21600" o:gfxdata="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kChq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8" o:title=""/>
                  <o:lock v:ext="edit" aspectratio="t"/>
                </v:shape>
                <v:shape id="图片 7" o:spid="_x0000_s1026" o:spt="75" type="#_x0000_t75" style="position:absolute;left:10861;top:1818;height:6802;width:3331;" filled="f" o:preferrelative="t" stroked="f" coordsize="21600,21600" o:gfxdata="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JnZ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  <w:t>开始测评。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Chars="0"/>
        <w:jc w:val="both"/>
        <w:textAlignment w:val="auto"/>
        <w:outlineLvl w:val="9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在学习通“首页”点击右上角图标，选择“邀请码”，输入邀请码“</w:t>
      </w:r>
      <w:r>
        <w:rPr>
          <w:rFonts w:hint="eastAsia" w:ascii="微软雅黑" w:hAnsi="微软雅黑" w:eastAsia="微软雅黑"/>
          <w:b/>
          <w:bCs/>
          <w:sz w:val="30"/>
          <w:szCs w:val="30"/>
          <w:lang w:eastAsia="zh-CN"/>
        </w:rPr>
        <w:t>sycp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” ，确认后即可进入通识素养测评系统。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315" w:leftChars="-150"/>
        <w:jc w:val="center"/>
        <w:textAlignment w:val="auto"/>
        <w:outlineLvl w:val="9"/>
      </w:pPr>
      <w:r>
        <mc:AlternateContent>
          <mc:Choice Requires="wpg">
            <w:drawing>
              <wp:inline distT="0" distB="0" distL="114300" distR="114300">
                <wp:extent cx="3373755" cy="3206115"/>
                <wp:effectExtent l="69850" t="85725" r="80645" b="99060"/>
                <wp:docPr id="15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3755" cy="3206115"/>
                          <a:chOff x="1609" y="1415"/>
                          <a:chExt cx="7472" cy="7381"/>
                        </a:xfrm>
                      </wpg:grpSpPr>
                      <pic:pic xmlns:pic="http://schemas.openxmlformats.org/drawingml/2006/picture">
                        <pic:nvPicPr>
                          <pic:cNvPr id="1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609" y="1426"/>
                            <a:ext cx="3576" cy="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467" y="1415"/>
                            <a:ext cx="3614" cy="7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8" o:spid="_x0000_s1026" o:spt="203" style="height:252.45pt;width:265.65pt;" coordorigin="1609,1415" coordsize="7472,7381" o:gfxdata="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">
                <o:lock v:ext="edit" aspectratio="f"/>
                <v:shape id="图片 8" o:spid="_x0000_s1026" o:spt="75" type="#_x0000_t75" style="position:absolute;left:1609;top:1426;height:7370;width:3576;" filled="f" o:preferrelative="t" stroked="f" coordsize="21600,21600" o:gfxdata="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+Q0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t"/>
                </v:shape>
                <v:shape id="图片 9" o:spid="_x0000_s1026" o:spt="75" type="#_x0000_t75" style="position:absolute;left:5467;top:1415;height:7381;width:3614;" filled="f" o:preferrelative="t" stroked="f" coordsize="21600,21600" o:gfxdata="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ZOvK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Chars="0"/>
        <w:jc w:val="both"/>
        <w:textAlignment w:val="auto"/>
        <w:outlineLvl w:val="9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）点击“测测我的通识素养”——开始测试，弹出测试须知，请仔细阅读。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420" w:leftChars="-200"/>
        <w:jc w:val="center"/>
        <w:textAlignment w:val="auto"/>
        <w:outlineLvl w:val="9"/>
        <w:rPr>
          <w:rFonts w:hint="eastAsia"/>
          <w:lang w:eastAsia="zh-CN"/>
        </w:rPr>
      </w:pPr>
      <w:r>
        <mc:AlternateContent>
          <mc:Choice Requires="wpg">
            <w:drawing>
              <wp:inline distT="0" distB="0" distL="114300" distR="114300">
                <wp:extent cx="5819775" cy="3816350"/>
                <wp:effectExtent l="72390" t="91440" r="89535" b="92710"/>
                <wp:docPr id="19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3816350"/>
                          <a:chOff x="1895" y="1045"/>
                          <a:chExt cx="10899" cy="7190"/>
                        </a:xfrm>
                      </wpg:grpSpPr>
                      <wpg:grpSp>
                        <wpg:cNvPr id="20" name="组合 5"/>
                        <wpg:cNvGrpSpPr/>
                        <wpg:grpSpPr>
                          <a:xfrm>
                            <a:off x="1895" y="1045"/>
                            <a:ext cx="7173" cy="7190"/>
                            <a:chOff x="1895" y="1045"/>
                            <a:chExt cx="7173" cy="7190"/>
                          </a:xfrm>
                        </wpg:grpSpPr>
                        <pic:pic xmlns:pic="http://schemas.openxmlformats.org/drawingml/2006/picture">
                          <pic:nvPicPr>
                            <pic:cNvPr id="17" name="图片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95" y="1045"/>
                              <a:ext cx="3493" cy="71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1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74" y="1045"/>
                              <a:ext cx="3495" cy="71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262" y="1045"/>
                            <a:ext cx="3532" cy="71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7" o:spid="_x0000_s1026" o:spt="203" style="height:300.5pt;width:458.25pt;" coordorigin="1895,1045" coordsize="10899,7190" o:gfxdata="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NydHYcYAAAApAgAAGQAAAGRycy9fcmVscy9lMm9Eb2MueG1sLnJlbHO9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N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">
                <o:lock v:ext="edit" aspectratio="f"/>
                <v:group id="组合 5" o:spid="_x0000_s1026" o:spt="203" style="position:absolute;left:1895;top:1045;height:7190;width:7173;" coordorigin="1895,1045" coordsize="7173,7190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图片 16" o:spid="_x0000_s1026" o:spt="75" type="#_x0000_t75" style="position:absolute;left:1895;top:1045;height:7190;width:3493;" filled="f" o:preferrelative="t" stroked="f" coordsize="21600,21600" o:gfxdata="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5eU6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2" o:title=""/>
                    <o:lock v:ext="edit" aspectratio="t"/>
                  </v:shape>
                  <v:shape id="图片 3" o:spid="_x0000_s1026" o:spt="75" type="#_x0000_t75" style="position:absolute;left:5574;top:1045;height:7190;width:3495;" filled="f" o:preferrelative="t" stroked="f" coordsize="21600,21600" o:gfxdata="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Zrun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  <v:shape id="图片 6" o:spid="_x0000_s1026" o:spt="75" type="#_x0000_t75" style="position:absolute;left:9262;top:1045;height:7190;width:3532;" filled="f" o:preferrelative="t" stroked="f" coordsize="21600,21600" o:gfxdata="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3au3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）点击“我知道了”，即可开始测试。测试过程中，点击答案后会自动跳转到下一道题目。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outlineLvl w:val="9"/>
      </w:pPr>
      <w:r>
        <w:drawing>
          <wp:inline distT="0" distB="0" distL="114300" distR="114300">
            <wp:extent cx="2421890" cy="3711575"/>
            <wp:effectExtent l="77470" t="90805" r="91440" b="1028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b="24574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371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Chars="0"/>
        <w:jc w:val="both"/>
        <w:textAlignment w:val="auto"/>
        <w:outlineLvl w:val="9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）所有题目作答完成以后，会自动提交，并进入个人评价页面。此处可查看个人总成绩、历史成绩、个人各板块成绩、全国平均成绩、我的成就、学霸指数等信息。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Chars="0"/>
        <w:jc w:val="center"/>
        <w:textAlignment w:val="auto"/>
        <w:outlineLvl w:val="9"/>
      </w:pPr>
      <w:r>
        <w:drawing>
          <wp:inline distT="0" distB="0" distL="114300" distR="114300">
            <wp:extent cx="1819275" cy="3739515"/>
            <wp:effectExtent l="71755" t="90805" r="90170" b="9398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739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Chars="0"/>
        <w:jc w:val="both"/>
        <w:textAlignment w:val="auto"/>
        <w:outlineLvl w:val="9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4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）“个人评价页面”中，点击左下角“答案解析”，可以回看测评题</w:t>
      </w:r>
      <w:bookmarkStart w:id="0" w:name="_GoBack"/>
      <w:bookmarkEnd w:id="0"/>
      <w:r>
        <w:rPr>
          <w:rFonts w:hint="eastAsia" w:ascii="微软雅黑" w:hAnsi="微软雅黑" w:eastAsia="微软雅黑"/>
          <w:sz w:val="24"/>
          <w:szCs w:val="24"/>
          <w:lang w:eastAsia="zh-CN"/>
        </w:rPr>
        <w:t>目及详细分析。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136"/>
        </w:tabs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Chars="0"/>
        <w:jc w:val="center"/>
        <w:textAlignment w:val="auto"/>
        <w:outlineLvl w:val="9"/>
      </w:pPr>
      <w:r>
        <w:drawing>
          <wp:inline distT="0" distB="0" distL="114300" distR="114300">
            <wp:extent cx="1824355" cy="3736340"/>
            <wp:effectExtent l="71755" t="90805" r="85090" b="9715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373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Chars="0"/>
        <w:jc w:val="both"/>
        <w:textAlignment w:val="auto"/>
        <w:outlineLvl w:val="9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（5）“个人评价页面”中，点击右下角“完成”，即可进入个人主页，此处可以再测一次、重新查看个人素养评价分析页面、查看相关课程与图书推荐内容。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Chars="0"/>
        <w:jc w:val="center"/>
        <w:textAlignment w:val="auto"/>
        <w:outlineLvl w:val="9"/>
      </w:pPr>
      <w:r>
        <w:drawing>
          <wp:inline distT="0" distB="0" distL="114300" distR="114300">
            <wp:extent cx="2096135" cy="6188075"/>
            <wp:effectExtent l="74295" t="115570" r="77470" b="1162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618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45005" cy="6184265"/>
            <wp:effectExtent l="73025" t="115570" r="77470" b="1200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rcRect b="7703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6184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Chars="0"/>
        <w:jc w:val="center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Chars="0"/>
        <w:jc w:val="center"/>
        <w:textAlignment w:val="auto"/>
        <w:outlineLvl w:val="9"/>
        <w:rPr>
          <w:rFonts w:hint="eastAsia"/>
          <w:lang w:val="en-US" w:eastAsia="zh-CN"/>
        </w:rPr>
      </w:pPr>
    </w:p>
    <w:sectPr>
      <w:pgSz w:w="11906" w:h="16838"/>
      <w:pgMar w:top="1157" w:right="1349" w:bottom="1043" w:left="134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8E6FA"/>
    <w:multiLevelType w:val="singleLevel"/>
    <w:tmpl w:val="2488E6F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4C2729B9"/>
    <w:multiLevelType w:val="multilevel"/>
    <w:tmpl w:val="4C2729B9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ind w:left="454" w:hanging="341"/>
      </w:pPr>
      <w:rPr>
        <w:rFonts w:hint="eastAsia"/>
      </w:rPr>
    </w:lvl>
    <w:lvl w:ilvl="2" w:tentative="0">
      <w:start w:val="1"/>
      <w:numFmt w:val="decimal"/>
      <w:pStyle w:val="5"/>
      <w:lvlText w:val="%1.%2.%3"/>
      <w:lvlJc w:val="left"/>
      <w:pPr>
        <w:ind w:left="851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134" w:hanging="567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1701" w:hanging="1021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7D2C72"/>
    <w:rsid w:val="04931981"/>
    <w:rsid w:val="05B16345"/>
    <w:rsid w:val="06C2487D"/>
    <w:rsid w:val="07A530BF"/>
    <w:rsid w:val="0B114F8C"/>
    <w:rsid w:val="0D193E2B"/>
    <w:rsid w:val="0D5A737E"/>
    <w:rsid w:val="0F5B327E"/>
    <w:rsid w:val="10BC5916"/>
    <w:rsid w:val="13DF386B"/>
    <w:rsid w:val="16DB24B9"/>
    <w:rsid w:val="1B5B6320"/>
    <w:rsid w:val="1F59795B"/>
    <w:rsid w:val="1F5D4E5D"/>
    <w:rsid w:val="1FB11730"/>
    <w:rsid w:val="1FF40B47"/>
    <w:rsid w:val="21EE747D"/>
    <w:rsid w:val="22D67BB0"/>
    <w:rsid w:val="27F72E58"/>
    <w:rsid w:val="2ACB253E"/>
    <w:rsid w:val="2C403220"/>
    <w:rsid w:val="316E38BB"/>
    <w:rsid w:val="31A637A3"/>
    <w:rsid w:val="321B798C"/>
    <w:rsid w:val="32C45FA0"/>
    <w:rsid w:val="32EA238E"/>
    <w:rsid w:val="337D3EAF"/>
    <w:rsid w:val="33B23D99"/>
    <w:rsid w:val="34415FD8"/>
    <w:rsid w:val="375912A7"/>
    <w:rsid w:val="3B2A6E35"/>
    <w:rsid w:val="3DFA3412"/>
    <w:rsid w:val="3F035CEF"/>
    <w:rsid w:val="3F5F4E66"/>
    <w:rsid w:val="43B24C2A"/>
    <w:rsid w:val="43F74510"/>
    <w:rsid w:val="44185C93"/>
    <w:rsid w:val="45C36479"/>
    <w:rsid w:val="46467FEF"/>
    <w:rsid w:val="46EA5764"/>
    <w:rsid w:val="47FB2A76"/>
    <w:rsid w:val="49CC7DDF"/>
    <w:rsid w:val="4D1B56F2"/>
    <w:rsid w:val="4EC341D2"/>
    <w:rsid w:val="518545F8"/>
    <w:rsid w:val="51F431E8"/>
    <w:rsid w:val="52CE3963"/>
    <w:rsid w:val="53172481"/>
    <w:rsid w:val="53FE0C8D"/>
    <w:rsid w:val="54F41F7C"/>
    <w:rsid w:val="58C31EAF"/>
    <w:rsid w:val="5C6A0B87"/>
    <w:rsid w:val="5CC10F6A"/>
    <w:rsid w:val="5D2808A9"/>
    <w:rsid w:val="5D93728C"/>
    <w:rsid w:val="62A252EB"/>
    <w:rsid w:val="65A66714"/>
    <w:rsid w:val="6B2625B4"/>
    <w:rsid w:val="6BEA2CB5"/>
    <w:rsid w:val="6D535020"/>
    <w:rsid w:val="70C639ED"/>
    <w:rsid w:val="717A6C99"/>
    <w:rsid w:val="74602623"/>
    <w:rsid w:val="752865F4"/>
    <w:rsid w:val="758345D3"/>
    <w:rsid w:val="7661696C"/>
    <w:rsid w:val="78282D5A"/>
    <w:rsid w:val="791917F1"/>
    <w:rsid w:val="7C7D2C72"/>
    <w:rsid w:val="7E63110C"/>
    <w:rsid w:val="7EFF1946"/>
    <w:rsid w:val="7F10244C"/>
    <w:rsid w:val="7F543D71"/>
    <w:rsid w:val="7FD4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3"/>
    <w:next w:val="1"/>
    <w:qFormat/>
    <w:uiPriority w:val="9"/>
    <w:pPr>
      <w:numPr>
        <w:ilvl w:val="0"/>
        <w:numId w:val="1"/>
      </w:numPr>
      <w:ind w:firstLine="0" w:firstLineChars="0"/>
      <w:outlineLvl w:val="0"/>
    </w:pPr>
    <w:rPr>
      <w:rFonts w:eastAsia="微软雅黑"/>
      <w:b/>
      <w:sz w:val="32"/>
    </w:rPr>
  </w:style>
  <w:style w:type="paragraph" w:styleId="4">
    <w:name w:val="heading 2"/>
    <w:basedOn w:val="3"/>
    <w:next w:val="1"/>
    <w:unhideWhenUsed/>
    <w:qFormat/>
    <w:uiPriority w:val="9"/>
    <w:pPr>
      <w:numPr>
        <w:ilvl w:val="1"/>
        <w:numId w:val="1"/>
      </w:numPr>
      <w:ind w:firstLine="0" w:firstLineChars="0"/>
      <w:outlineLvl w:val="1"/>
    </w:pPr>
    <w:rPr>
      <w:rFonts w:eastAsia="微软雅黑"/>
      <w:b/>
      <w:sz w:val="28"/>
    </w:rPr>
  </w:style>
  <w:style w:type="paragraph" w:styleId="5">
    <w:name w:val="heading 3"/>
    <w:basedOn w:val="3"/>
    <w:next w:val="1"/>
    <w:unhideWhenUsed/>
    <w:qFormat/>
    <w:uiPriority w:val="9"/>
    <w:pPr>
      <w:numPr>
        <w:ilvl w:val="2"/>
        <w:numId w:val="1"/>
      </w:numPr>
      <w:ind w:firstLineChars="0"/>
      <w:outlineLvl w:val="2"/>
    </w:pPr>
    <w:rPr>
      <w:rFonts w:eastAsia="微软雅黑"/>
      <w:b/>
      <w:sz w:val="24"/>
    </w:rPr>
  </w:style>
  <w:style w:type="character" w:default="1" w:styleId="8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 w:firstLineChars="20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0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6</Pages>
  <Words>761</Words>
  <Characters>782</Characters>
  <Lines>0</Lines>
  <Paragraphs>0</Paragraphs>
  <TotalTime>30</TotalTime>
  <ScaleCrop>false</ScaleCrop>
  <LinksUpToDate>false</LinksUpToDate>
  <CharactersWithSpaces>786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2018-08-15T02:19:00Z</dcterms:created>
  <dc:creator>寓言</dc:creator>
  <cp:lastModifiedBy>寓言</cp:lastModifiedBy>
  <dcterms:modified xsi:type="dcterms:W3CDTF">2018-10-08T09:29:52Z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